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296419" w14:textId="77777777" w:rsidR="002025E7" w:rsidRDefault="002025E7">
      <w:pPr>
        <w:rPr>
          <w:b/>
          <w:bCs/>
        </w:rPr>
      </w:pPr>
    </w:p>
    <w:p w14:paraId="33F1DA31" w14:textId="77777777" w:rsidR="002025E7" w:rsidRDefault="00000000">
      <w:pPr>
        <w:ind w:firstLine="708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Zdjęcia nieruchomości</w:t>
      </w:r>
    </w:p>
    <w:p w14:paraId="604C4BBC" w14:textId="77777777" w:rsidR="002025E7" w:rsidRDefault="002025E7">
      <w:pPr>
        <w:rPr>
          <w:b/>
          <w:bCs/>
        </w:rPr>
      </w:pPr>
    </w:p>
    <w:p w14:paraId="6A026581" w14:textId="77777777" w:rsidR="002025E7" w:rsidRDefault="00000000">
      <w:pPr>
        <w:ind w:left="-142"/>
      </w:pPr>
      <w:r>
        <w:rPr>
          <w:noProof/>
        </w:rPr>
        <w:drawing>
          <wp:inline distT="0" distB="0" distL="0" distR="0" wp14:anchorId="788B2971" wp14:editId="0DC1B9CF">
            <wp:extent cx="6923407" cy="3895087"/>
            <wp:effectExtent l="38100" t="38100" r="67943" b="67313"/>
            <wp:docPr id="751209262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3407" cy="3895087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8FCE984" w14:textId="77777777" w:rsidR="002025E7" w:rsidRDefault="002025E7">
      <w:pPr>
        <w:ind w:left="-142"/>
      </w:pPr>
    </w:p>
    <w:p w14:paraId="19975D20" w14:textId="77777777" w:rsidR="002025E7" w:rsidRDefault="002025E7">
      <w:pPr>
        <w:ind w:left="-142"/>
      </w:pPr>
    </w:p>
    <w:p w14:paraId="5EDC44F4" w14:textId="77777777" w:rsidR="002025E7" w:rsidRDefault="00000000">
      <w:pPr>
        <w:ind w:left="-142"/>
      </w:pPr>
      <w:r>
        <w:rPr>
          <w:noProof/>
        </w:rPr>
        <w:drawing>
          <wp:inline distT="0" distB="0" distL="0" distR="0" wp14:anchorId="5C01E116" wp14:editId="4F24ED3F">
            <wp:extent cx="6923407" cy="3895087"/>
            <wp:effectExtent l="38100" t="38100" r="67943" b="67313"/>
            <wp:docPr id="352524350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3407" cy="3895087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34E248D" w14:textId="77777777" w:rsidR="002025E7" w:rsidRDefault="002025E7">
      <w:pPr>
        <w:ind w:left="-142"/>
      </w:pPr>
    </w:p>
    <w:p w14:paraId="27DCFBE2" w14:textId="77777777" w:rsidR="002025E7" w:rsidRDefault="00000000">
      <w:pPr>
        <w:ind w:left="-142"/>
      </w:pPr>
      <w:r>
        <w:lastRenderedPageBreak/>
        <w:t xml:space="preserve">              </w:t>
      </w:r>
      <w:r>
        <w:rPr>
          <w:noProof/>
        </w:rPr>
        <w:drawing>
          <wp:inline distT="0" distB="0" distL="0" distR="0" wp14:anchorId="56AE6513" wp14:editId="7B6865E9">
            <wp:extent cx="6788734" cy="4797509"/>
            <wp:effectExtent l="38100" t="38100" r="69266" b="79291"/>
            <wp:docPr id="179098371" name="Obraz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8734" cy="4797509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3B7CB97" w14:textId="77777777" w:rsidR="002025E7" w:rsidRDefault="00000000">
      <w:pPr>
        <w:ind w:left="-142"/>
        <w:jc w:val="center"/>
      </w:pPr>
      <w:r>
        <w:rPr>
          <w:noProof/>
        </w:rPr>
        <w:drawing>
          <wp:inline distT="0" distB="0" distL="0" distR="0" wp14:anchorId="6F1A9DF1" wp14:editId="6B2A21F5">
            <wp:extent cx="6792629" cy="4858198"/>
            <wp:effectExtent l="38100" t="38100" r="84421" b="75752"/>
            <wp:docPr id="1519045291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2629" cy="4858198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1D0A4C6E" w14:textId="77777777" w:rsidR="002025E7" w:rsidRDefault="002025E7">
      <w:pPr>
        <w:ind w:left="-142"/>
        <w:jc w:val="center"/>
      </w:pPr>
    </w:p>
    <w:p w14:paraId="2F22D301" w14:textId="77777777" w:rsidR="002025E7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4A659423" wp14:editId="35F0DE5A">
            <wp:extent cx="6377309" cy="8716646"/>
            <wp:effectExtent l="38100" t="38100" r="80641" b="84454"/>
            <wp:docPr id="413877960" name="Obraz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77309" cy="8716646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6605AC4C" w14:textId="77777777" w:rsidR="002025E7" w:rsidRDefault="002025E7">
      <w:pPr>
        <w:ind w:left="142"/>
        <w:jc w:val="center"/>
      </w:pPr>
    </w:p>
    <w:p w14:paraId="02AFBEC6" w14:textId="77777777" w:rsidR="002025E7" w:rsidRDefault="002025E7">
      <w:pPr>
        <w:ind w:left="142"/>
        <w:jc w:val="center"/>
      </w:pPr>
    </w:p>
    <w:p w14:paraId="2B365945" w14:textId="77777777" w:rsidR="002025E7" w:rsidRDefault="00000000">
      <w:pPr>
        <w:ind w:left="142"/>
        <w:jc w:val="center"/>
      </w:pPr>
      <w:r>
        <w:rPr>
          <w:noProof/>
        </w:rPr>
        <w:lastRenderedPageBreak/>
        <w:drawing>
          <wp:inline distT="0" distB="0" distL="0" distR="0" wp14:anchorId="748F0227" wp14:editId="2D527BBE">
            <wp:extent cx="6563535" cy="4919490"/>
            <wp:effectExtent l="38100" t="38100" r="84915" b="71610"/>
            <wp:docPr id="298347544" name="Obraz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63535" cy="4919490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F0B6D68" w14:textId="77777777" w:rsidR="002025E7" w:rsidRDefault="00000000">
      <w:pPr>
        <w:ind w:left="142"/>
        <w:jc w:val="center"/>
      </w:pPr>
      <w:r>
        <w:rPr>
          <w:noProof/>
        </w:rPr>
        <w:drawing>
          <wp:inline distT="0" distB="0" distL="0" distR="0" wp14:anchorId="5061FF50" wp14:editId="5A8C915A">
            <wp:extent cx="6584978" cy="4941911"/>
            <wp:effectExtent l="38100" t="38100" r="82522" b="68239"/>
            <wp:docPr id="411196081" name="Obraz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4978" cy="4941911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5471083F" w14:textId="77777777" w:rsidR="002025E7" w:rsidRDefault="00000000">
      <w:pPr>
        <w:ind w:left="142"/>
        <w:jc w:val="center"/>
      </w:pPr>
      <w:r>
        <w:rPr>
          <w:noProof/>
        </w:rPr>
        <w:lastRenderedPageBreak/>
        <w:drawing>
          <wp:inline distT="0" distB="0" distL="0" distR="0" wp14:anchorId="5DB11C1C" wp14:editId="6E904605">
            <wp:extent cx="3663945" cy="4857932"/>
            <wp:effectExtent l="38100" t="38100" r="69855" b="76018"/>
            <wp:docPr id="1674582748" name="Obraz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945" cy="4857932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0F562E15" w14:textId="77777777" w:rsidR="002025E7" w:rsidRDefault="00000000">
      <w:pPr>
        <w:ind w:left="142"/>
        <w:jc w:val="center"/>
      </w:pPr>
      <w:r>
        <w:rPr>
          <w:noProof/>
        </w:rPr>
        <w:drawing>
          <wp:inline distT="0" distB="0" distL="0" distR="0" wp14:anchorId="2FDB2494" wp14:editId="051717DD">
            <wp:extent cx="6821122" cy="5112556"/>
            <wp:effectExtent l="0" t="0" r="0" b="0"/>
            <wp:docPr id="1399347394" name="Obraz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21122" cy="51125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832A342" w14:textId="77777777" w:rsidR="002025E7" w:rsidRDefault="00000000">
      <w:pPr>
        <w:ind w:left="142"/>
        <w:jc w:val="center"/>
      </w:pPr>
      <w:r>
        <w:rPr>
          <w:noProof/>
        </w:rPr>
        <w:lastRenderedPageBreak/>
        <w:drawing>
          <wp:inline distT="0" distB="0" distL="0" distR="0" wp14:anchorId="61FB2172" wp14:editId="7A3EFA09">
            <wp:extent cx="3636715" cy="4846841"/>
            <wp:effectExtent l="38100" t="38100" r="78035" b="68059"/>
            <wp:docPr id="1877014501" name="Obraz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6715" cy="4846841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B337D" wp14:editId="11C324F2">
            <wp:extent cx="6780925" cy="5082427"/>
            <wp:effectExtent l="38100" t="38100" r="77075" b="80123"/>
            <wp:docPr id="156898376" name="Obraz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0925" cy="5082427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49AE0DB1" w14:textId="77777777" w:rsidR="002025E7" w:rsidRDefault="002025E7">
      <w:pPr>
        <w:ind w:left="142"/>
        <w:jc w:val="center"/>
      </w:pPr>
    </w:p>
    <w:p w14:paraId="35501CBD" w14:textId="77777777" w:rsidR="002025E7" w:rsidRDefault="002025E7">
      <w:pPr>
        <w:ind w:left="142"/>
        <w:jc w:val="center"/>
      </w:pPr>
    </w:p>
    <w:p w14:paraId="5D6B458A" w14:textId="77777777" w:rsidR="002025E7" w:rsidRDefault="00000000">
      <w:pPr>
        <w:ind w:left="142"/>
        <w:jc w:val="center"/>
      </w:pPr>
      <w:r>
        <w:rPr>
          <w:noProof/>
        </w:rPr>
        <w:drawing>
          <wp:inline distT="0" distB="0" distL="0" distR="0" wp14:anchorId="066D05ED" wp14:editId="1F88F671">
            <wp:extent cx="6167463" cy="4622630"/>
            <wp:effectExtent l="38100" t="38100" r="80937" b="82720"/>
            <wp:docPr id="1188763594" name="Obraz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67463" cy="4622630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7757B8E3" w14:textId="77777777" w:rsidR="002025E7" w:rsidRDefault="002025E7">
      <w:pPr>
        <w:ind w:left="142"/>
        <w:jc w:val="center"/>
      </w:pPr>
    </w:p>
    <w:p w14:paraId="7B5CE308" w14:textId="77777777" w:rsidR="002025E7" w:rsidRDefault="00000000">
      <w:pPr>
        <w:ind w:left="142"/>
        <w:jc w:val="center"/>
      </w:pPr>
      <w:r>
        <w:rPr>
          <w:noProof/>
        </w:rPr>
        <w:drawing>
          <wp:inline distT="0" distB="0" distL="0" distR="0" wp14:anchorId="6463205F" wp14:editId="49DDB5C0">
            <wp:extent cx="6911336" cy="3895087"/>
            <wp:effectExtent l="38100" t="38100" r="80014" b="67313"/>
            <wp:docPr id="2080269015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11336" cy="3895087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p w14:paraId="357EB2CD" w14:textId="77777777" w:rsidR="002025E7" w:rsidRDefault="002025E7">
      <w:pPr>
        <w:ind w:left="142"/>
        <w:jc w:val="center"/>
      </w:pPr>
    </w:p>
    <w:p w14:paraId="589E36EA" w14:textId="77777777" w:rsidR="002025E7" w:rsidRDefault="002025E7">
      <w:pPr>
        <w:ind w:left="142"/>
        <w:jc w:val="center"/>
      </w:pPr>
    </w:p>
    <w:p w14:paraId="48ADA40C" w14:textId="77777777" w:rsidR="002025E7" w:rsidRDefault="002025E7">
      <w:pPr>
        <w:ind w:left="142"/>
        <w:jc w:val="center"/>
      </w:pPr>
    </w:p>
    <w:p w14:paraId="487B2F8F" w14:textId="77777777" w:rsidR="002025E7" w:rsidRDefault="002025E7">
      <w:pPr>
        <w:ind w:left="142"/>
        <w:jc w:val="center"/>
      </w:pPr>
    </w:p>
    <w:p w14:paraId="38DC5A90" w14:textId="77777777" w:rsidR="002025E7" w:rsidRDefault="00000000">
      <w:pPr>
        <w:ind w:left="142"/>
        <w:jc w:val="center"/>
      </w:pPr>
      <w:r>
        <w:rPr>
          <w:noProof/>
        </w:rPr>
        <w:lastRenderedPageBreak/>
        <w:drawing>
          <wp:inline distT="0" distB="0" distL="0" distR="0" wp14:anchorId="59926D67" wp14:editId="617BDC69">
            <wp:extent cx="6285091" cy="4710787"/>
            <wp:effectExtent l="38100" t="38100" r="77609" b="70763"/>
            <wp:docPr id="891190073" name="Obraz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091" cy="4710787"/>
                    </a:xfrm>
                    <a:prstGeom prst="rect">
                      <a:avLst/>
                    </a:prstGeom>
                    <a:noFill/>
                    <a:ln w="38103">
                      <a:solidFill>
                        <a:srgbClr val="000000"/>
                      </a:solidFill>
                      <a:prstDash val="solid"/>
                    </a:ln>
                    <a:effectLst>
                      <a:outerShdw dist="38096" dir="2700000" algn="tl">
                        <a:srgbClr val="000000"/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2025E7">
      <w:pgSz w:w="11906" w:h="16838"/>
      <w:pgMar w:top="142" w:right="566" w:bottom="142" w:left="426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8D1ADD" w14:textId="77777777" w:rsidR="000E1126" w:rsidRDefault="000E1126">
      <w:pPr>
        <w:spacing w:after="0" w:line="240" w:lineRule="auto"/>
      </w:pPr>
      <w:r>
        <w:separator/>
      </w:r>
    </w:p>
  </w:endnote>
  <w:endnote w:type="continuationSeparator" w:id="0">
    <w:p w14:paraId="5696E419" w14:textId="77777777" w:rsidR="000E1126" w:rsidRDefault="000E11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C69E84" w14:textId="77777777" w:rsidR="000E1126" w:rsidRDefault="000E1126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2E370576" w14:textId="77777777" w:rsidR="000E1126" w:rsidRDefault="000E112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/>
  <w:attachedTemplate r:id="rId1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2025E7"/>
    <w:rsid w:val="000E1126"/>
    <w:rsid w:val="002025E7"/>
    <w:rsid w:val="002249B0"/>
    <w:rsid w:val="009E1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604DD"/>
  <w15:docId w15:val="{393A8BE1-6FE1-4D8C-B3BD-BEA0FB448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sz w:val="22"/>
        <w:szCs w:val="22"/>
        <w:lang w:val="pl-PL" w:eastAsia="en-US" w:bidi="ar-SA"/>
      </w:rPr>
    </w:rPrDefault>
    <w:pPrDefault>
      <w:pPr>
        <w:autoSpaceDN w:val="0"/>
        <w:spacing w:after="160" w:line="24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uppressAutoHyphens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</w:style>
  <w:style w:type="paragraph" w:styleId="Stopka">
    <w:name w:val="footer"/>
    <w:basedOn w:val="Normalny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</Words>
  <Characters>20</Characters>
  <Application>Microsoft Office Word</Application>
  <DocSecurity>0</DocSecurity>
  <Lines>31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Jonasik Robert EOP</dc:creator>
  <dc:description/>
  <cp:lastModifiedBy>Włodarczak Anna (EOP)</cp:lastModifiedBy>
  <cp:revision>2</cp:revision>
  <dcterms:created xsi:type="dcterms:W3CDTF">2026-06-24T07:02:00Z</dcterms:created>
  <dcterms:modified xsi:type="dcterms:W3CDTF">2026-06-24T07:02:00Z</dcterms:modified>
</cp:coreProperties>
</file>